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D1D16" w14:textId="5080B945" w:rsidR="003F4250" w:rsidRDefault="00D227BC" w:rsidP="003F425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</w:pPr>
      <w:r w:rsidRPr="00D227BC">
        <w:drawing>
          <wp:inline distT="0" distB="0" distL="0" distR="0" wp14:anchorId="75506C0C" wp14:editId="6761CFDA">
            <wp:extent cx="1145168" cy="1145168"/>
            <wp:effectExtent l="0" t="0" r="0" b="0"/>
            <wp:docPr id="1846644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442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301" cy="11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B3EE" w14:textId="77777777" w:rsidR="003F4250" w:rsidRDefault="003F4250" w:rsidP="003F425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badi MT Condensed Light" w:hAnsi="Abadi MT Condensed Light" w:cs="System Font"/>
          <w:b/>
          <w:bCs/>
          <w:i/>
          <w:iCs/>
          <w:color w:val="000000"/>
          <w:kern w:val="0"/>
          <w:sz w:val="36"/>
          <w:szCs w:val="36"/>
        </w:rPr>
      </w:pPr>
    </w:p>
    <w:p w14:paraId="63C7ADB6" w14:textId="41A569E2" w:rsidR="00D227BC" w:rsidRPr="00D227BC" w:rsidRDefault="00D227BC" w:rsidP="00D227BC">
      <w:pPr>
        <w:jc w:val="center"/>
        <w:rPr>
          <w:rFonts w:ascii="Abadi MT Condensed Light" w:hAnsi="Abadi MT Condensed Light" w:cs="System Font"/>
          <w:color w:val="000000"/>
          <w:kern w:val="0"/>
          <w:sz w:val="36"/>
          <w:szCs w:val="36"/>
        </w:rPr>
      </w:pPr>
      <w:r w:rsidRPr="00D227BC">
        <w:rPr>
          <w:rFonts w:ascii="Abadi MT Condensed Light" w:hAnsi="Abadi MT Condensed Light" w:cs="System Font"/>
          <w:color w:val="000000"/>
          <w:kern w:val="0"/>
          <w:sz w:val="36"/>
          <w:szCs w:val="36"/>
        </w:rPr>
        <w:t>PARENT-COACHING INTAKE FORM:</w:t>
      </w:r>
    </w:p>
    <w:p w14:paraId="7E6007DD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51AA6F1" w14:textId="112E917C" w:rsidR="00D227BC" w:rsidRPr="001443DF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1443DF">
        <w:rPr>
          <w:rFonts w:ascii="Abadi MT Condensed Light" w:hAnsi="Abadi MT Condensed Light" w:cs="System Font"/>
          <w:b/>
          <w:bCs/>
          <w:color w:val="000000"/>
          <w:kern w:val="0"/>
        </w:rPr>
        <w:t>PERSONAL INFORMATION:</w:t>
      </w:r>
    </w:p>
    <w:p w14:paraId="28D91B32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CF1909F" w14:textId="39573B05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Name: ________________________________________________________________</w:t>
      </w:r>
    </w:p>
    <w:p w14:paraId="29724D7B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650124E4" w14:textId="1DF98205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Email:  ________________________________________________________________</w:t>
      </w:r>
    </w:p>
    <w:p w14:paraId="7883BD58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39453A76" w14:textId="1A59656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Phone: __________________________________________</w:t>
      </w:r>
    </w:p>
    <w:p w14:paraId="2D31BE7C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495D8EB" w14:textId="0C4C715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Preferred Method of Communication: Email, Phone, Text etc.</w:t>
      </w:r>
    </w:p>
    <w:p w14:paraId="2B623F61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E94BC5A" w14:textId="33712B78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Occupation: _______________________________________</w:t>
      </w:r>
    </w:p>
    <w:p w14:paraId="0F5A6E8F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6B771891" w14:textId="6073E640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Number of Kids/ Ages/ Grade/ Gender: ____________________________________________</w:t>
      </w:r>
    </w:p>
    <w:p w14:paraId="2A83368E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00FEFBD7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1100C58" w14:textId="7B91A4C2" w:rsidR="00D227BC" w:rsidRPr="00D227BC" w:rsidRDefault="00D227BC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1443DF">
        <w:rPr>
          <w:rFonts w:ascii="Abadi MT Condensed Light" w:hAnsi="Abadi MT Condensed Light" w:cs="System Font"/>
          <w:b/>
          <w:bCs/>
          <w:color w:val="000000"/>
          <w:kern w:val="0"/>
        </w:rPr>
        <w:t>UNDERSTANDING YOUR PARENTING GOALS:</w:t>
      </w:r>
    </w:p>
    <w:p w14:paraId="4501E11A" w14:textId="50C53B59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What are the key challenges you are currently facing in parenting your teen(s)? Please be as specific as possible</w:t>
      </w:r>
      <w:r>
        <w:rPr>
          <w:rFonts w:ascii="Abadi MT Condensed Light" w:hAnsi="Abadi MT Condensed Light" w:cs="System Font"/>
          <w:color w:val="000000"/>
          <w:kern w:val="0"/>
        </w:rPr>
        <w:t>.</w:t>
      </w:r>
    </w:p>
    <w:p w14:paraId="62077954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00220398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4256E32" w14:textId="5D66CC21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What are your top three goals for parenting your teen effectively?</w:t>
      </w:r>
    </w:p>
    <w:p w14:paraId="02C42571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6B0139EF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B016681" w14:textId="181B510E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How would you describe your relationship with your teen(s) currently?</w:t>
      </w:r>
    </w:p>
    <w:p w14:paraId="5FC643BE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 xml:space="preserve">   </w:t>
      </w:r>
    </w:p>
    <w:p w14:paraId="76452A46" w14:textId="77777777" w:rsidR="001443DF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</w:p>
    <w:p w14:paraId="5421CAE8" w14:textId="2BF522CF" w:rsidR="00D227BC" w:rsidRPr="00D227BC" w:rsidRDefault="00D227BC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1443DF">
        <w:rPr>
          <w:rFonts w:ascii="Abadi MT Condensed Light" w:hAnsi="Abadi MT Condensed Light" w:cs="System Font"/>
          <w:b/>
          <w:bCs/>
          <w:color w:val="000000"/>
          <w:kern w:val="0"/>
        </w:rPr>
        <w:t>PARENT-TEEN DYNAMICS:</w:t>
      </w:r>
    </w:p>
    <w:p w14:paraId="42DA7E2D" w14:textId="7015D93D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 xml:space="preserve">What strategies or approaches have you tried in the past to address </w:t>
      </w:r>
      <w:r>
        <w:rPr>
          <w:rFonts w:ascii="Abadi MT Condensed Light" w:hAnsi="Abadi MT Condensed Light" w:cs="System Font"/>
          <w:color w:val="000000"/>
          <w:kern w:val="0"/>
        </w:rPr>
        <w:t xml:space="preserve">varying </w:t>
      </w:r>
      <w:r w:rsidRPr="00D227BC">
        <w:rPr>
          <w:rFonts w:ascii="Abadi MT Condensed Light" w:hAnsi="Abadi MT Condensed Light" w:cs="System Font"/>
          <w:color w:val="000000"/>
          <w:kern w:val="0"/>
        </w:rPr>
        <w:t>challenges? How effective were they?</w:t>
      </w:r>
    </w:p>
    <w:p w14:paraId="63B82582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DB0FC13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3275E56" w14:textId="0347A6F5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 xml:space="preserve">How does your teen respond to </w:t>
      </w:r>
      <w:r>
        <w:rPr>
          <w:rFonts w:ascii="Abadi MT Condensed Light" w:hAnsi="Abadi MT Condensed Light" w:cs="System Font"/>
          <w:color w:val="000000"/>
          <w:kern w:val="0"/>
        </w:rPr>
        <w:t>Coaching/Influencing and your Parenting Style?</w:t>
      </w:r>
    </w:p>
    <w:p w14:paraId="2586EDE2" w14:textId="77777777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095C6B9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285AE8DA" w14:textId="134AA4CA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What are your teen's major interests, strengths, and areas of struggle?</w:t>
      </w:r>
    </w:p>
    <w:p w14:paraId="7B08BA65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3407FB1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2A3C458" w14:textId="406AAA18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Are there any specific behavioral issues you are concerned about (e.g., academic performance, social interactions, mental health, substance use)</w:t>
      </w:r>
      <w:r w:rsidR="001443DF">
        <w:rPr>
          <w:rFonts w:ascii="Abadi MT Condensed Light" w:hAnsi="Abadi MT Condensed Light" w:cs="System Font"/>
          <w:color w:val="000000"/>
          <w:kern w:val="0"/>
        </w:rPr>
        <w:t>?</w:t>
      </w:r>
    </w:p>
    <w:p w14:paraId="1FB032F2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31913B57" w14:textId="77777777" w:rsidR="001443DF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</w:p>
    <w:p w14:paraId="738B940F" w14:textId="77777777" w:rsidR="001443DF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</w:p>
    <w:p w14:paraId="60C8B329" w14:textId="77777777" w:rsidR="001443DF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</w:p>
    <w:p w14:paraId="459F32A0" w14:textId="4CBBEEE5" w:rsidR="00D227BC" w:rsidRPr="00D227BC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1443DF">
        <w:rPr>
          <w:rFonts w:ascii="Abadi MT Condensed Light" w:hAnsi="Abadi MT Condensed Light" w:cs="System Font"/>
          <w:b/>
          <w:bCs/>
          <w:color w:val="000000"/>
          <w:kern w:val="0"/>
        </w:rPr>
        <w:lastRenderedPageBreak/>
        <w:t>TIME MANAGEMENT AND BOUNDARIES:</w:t>
      </w:r>
    </w:p>
    <w:p w14:paraId="6C4BBB3D" w14:textId="05F59588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How do you currently manage your time between work, family, and personal life</w:t>
      </w:r>
      <w:r w:rsidR="001443DF">
        <w:rPr>
          <w:rFonts w:ascii="Abadi MT Condensed Light" w:hAnsi="Abadi MT Condensed Light" w:cs="System Font"/>
          <w:color w:val="000000"/>
          <w:kern w:val="0"/>
        </w:rPr>
        <w:t>?</w:t>
      </w:r>
    </w:p>
    <w:p w14:paraId="0506E769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0FB00589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305B1131" w14:textId="02EF996C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Are there particular areas where you feel you need better time management strategies?</w:t>
      </w:r>
    </w:p>
    <w:p w14:paraId="1432B63B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3ACD62E5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30AF4C35" w14:textId="0AF09C9A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How do you establish and maintain boundaries within your household (e.g., rules, curfews, responsibilities)?</w:t>
      </w:r>
    </w:p>
    <w:p w14:paraId="652A02FD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A37C469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00B6B10" w14:textId="1E466860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In what areas do you feel you need to establish more clear boundaries?</w:t>
      </w:r>
    </w:p>
    <w:p w14:paraId="6028DC41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2053FBB2" w14:textId="77777777" w:rsidR="005E3075" w:rsidRPr="00D227BC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61172E89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16122EC" w14:textId="39CB632B" w:rsidR="00D227BC" w:rsidRPr="00D227BC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5E3075">
        <w:rPr>
          <w:rFonts w:ascii="Abadi MT Condensed Light" w:hAnsi="Abadi MT Condensed Light" w:cs="System Font"/>
          <w:b/>
          <w:bCs/>
          <w:color w:val="000000"/>
          <w:kern w:val="0"/>
        </w:rPr>
        <w:t>COMMUNICATION AND SUPPORT SYSTEMS:</w:t>
      </w:r>
    </w:p>
    <w:p w14:paraId="1E6AB7DA" w14:textId="1A4509EE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How would you rate the overall quality of communication within your house on a scale from 1 to 10? Why?</w:t>
      </w:r>
    </w:p>
    <w:p w14:paraId="79B713DB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2BE241E3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F1BE043" w14:textId="616F9B8F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Do you have a support system (e.g., spouse, family, friends, community) that you rely on for parenting?</w:t>
      </w:r>
    </w:p>
    <w:p w14:paraId="1D96973D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564BE78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6B7761C6" w14:textId="56C95233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How involved is your co-parent (if applicable) in the everyday dynamics of parenting?</w:t>
      </w:r>
    </w:p>
    <w:p w14:paraId="5DEED74C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2EC66DE1" w14:textId="1320744C" w:rsidR="00D227BC" w:rsidRPr="00D227BC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5E3075">
        <w:rPr>
          <w:rFonts w:ascii="Abadi MT Condensed Light" w:hAnsi="Abadi MT Condensed Light" w:cs="System Font"/>
          <w:b/>
          <w:bCs/>
          <w:color w:val="000000"/>
          <w:kern w:val="0"/>
        </w:rPr>
        <w:t>PERSONAL INSIGHTS AND STRENGTHS:</w:t>
      </w:r>
    </w:p>
    <w:p w14:paraId="6E5432E5" w14:textId="7A149AAD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What do you feel are your strengths as a parent?</w:t>
      </w:r>
    </w:p>
    <w:p w14:paraId="335FBCFE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2D86CFE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2F3167D7" w14:textId="71348980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What behaviors or habits would you like to change or develop to become a more effective parent?</w:t>
      </w:r>
    </w:p>
    <w:p w14:paraId="1C36F2FD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8387481" w14:textId="77777777" w:rsidR="001443DF" w:rsidRPr="00D227BC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569651F" w14:textId="02F7C235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Have you ever worked with a coach or therapist before? If so, what was your experience like?</w:t>
      </w:r>
    </w:p>
    <w:p w14:paraId="788BA1FD" w14:textId="77777777" w:rsidR="005E3075" w:rsidRPr="00D227BC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DFCC7A6" w14:textId="6B3A7608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6B5DB88B" w14:textId="77777777" w:rsidR="001443DF" w:rsidRDefault="001443DF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12642E6" w14:textId="1640D107" w:rsidR="001443DF" w:rsidRPr="00D227BC" w:rsidRDefault="001443DF" w:rsidP="00D227BC">
      <w:pPr>
        <w:rPr>
          <w:rFonts w:ascii="Abadi MT Condensed Light" w:hAnsi="Abadi MT Condensed Light" w:cs="System Font"/>
          <w:b/>
          <w:bCs/>
          <w:color w:val="000000"/>
          <w:kern w:val="0"/>
        </w:rPr>
      </w:pPr>
      <w:r w:rsidRPr="005E3075">
        <w:rPr>
          <w:rFonts w:ascii="Abadi MT Condensed Light" w:hAnsi="Abadi MT Condensed Light" w:cs="System Font"/>
          <w:b/>
          <w:bCs/>
          <w:color w:val="000000"/>
          <w:kern w:val="0"/>
        </w:rPr>
        <w:t>ACTION PLAN &amp; EXPECTATIONS:</w:t>
      </w:r>
    </w:p>
    <w:p w14:paraId="182D26EE" w14:textId="6D2C648C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How frequently would you like to have coaching sessions?</w:t>
      </w:r>
      <w:r w:rsidR="001443DF">
        <w:rPr>
          <w:rFonts w:ascii="Abadi MT Condensed Light" w:hAnsi="Abadi MT Condensed Light" w:cs="System Font"/>
          <w:color w:val="000000"/>
          <w:kern w:val="0"/>
        </w:rPr>
        <w:t xml:space="preserve"> (Bundles of 4 or more ar</w:t>
      </w:r>
      <w:r w:rsidR="005E3075">
        <w:rPr>
          <w:rFonts w:ascii="Abadi MT Condensed Light" w:hAnsi="Abadi MT Condensed Light" w:cs="System Font"/>
          <w:color w:val="000000"/>
          <w:kern w:val="0"/>
        </w:rPr>
        <w:t xml:space="preserve">e discounted to $70 per session)  </w:t>
      </w:r>
    </w:p>
    <w:p w14:paraId="18444DFF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C3DD93E" w14:textId="77777777" w:rsidR="005E3075" w:rsidRPr="00D227BC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73B3CCC" w14:textId="5CC983A5" w:rsid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What specific outcomes would you like to achieve within the next 3 months through these coaching sessions?</w:t>
      </w:r>
    </w:p>
    <w:p w14:paraId="681F1180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781C966" w14:textId="77777777" w:rsidR="005E3075" w:rsidRPr="00D227BC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56982AC3" w14:textId="2AEEA5A5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>Is there anything else you think is important for me to know that would help me support you better?</w:t>
      </w:r>
    </w:p>
    <w:p w14:paraId="26AD4DB6" w14:textId="77777777" w:rsidR="00D227BC" w:rsidRPr="00D227BC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84690C7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18BA200A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2BBFABC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432EC694" w14:textId="77777777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</w:p>
    <w:p w14:paraId="7A5E5AB5" w14:textId="7E50E9A8" w:rsidR="00FB2D92" w:rsidRDefault="00D227BC" w:rsidP="00D227BC">
      <w:pPr>
        <w:rPr>
          <w:rFonts w:ascii="Abadi MT Condensed Light" w:hAnsi="Abadi MT Condensed Light" w:cs="System Font"/>
          <w:color w:val="000000"/>
          <w:kern w:val="0"/>
        </w:rPr>
      </w:pPr>
      <w:r w:rsidRPr="00D227BC">
        <w:rPr>
          <w:rFonts w:ascii="Abadi MT Condensed Light" w:hAnsi="Abadi MT Condensed Light" w:cs="System Font"/>
          <w:color w:val="000000"/>
          <w:kern w:val="0"/>
        </w:rPr>
        <w:t xml:space="preserve">Thank you for providing this information to help </w:t>
      </w:r>
      <w:r w:rsidR="005E3075">
        <w:rPr>
          <w:rFonts w:ascii="Abadi MT Condensed Light" w:hAnsi="Abadi MT Condensed Light" w:cs="System Font"/>
          <w:color w:val="000000"/>
          <w:kern w:val="0"/>
        </w:rPr>
        <w:t>me</w:t>
      </w:r>
      <w:r w:rsidRPr="00D227BC">
        <w:rPr>
          <w:rFonts w:ascii="Abadi MT Condensed Light" w:hAnsi="Abadi MT Condensed Light" w:cs="System Font"/>
          <w:color w:val="000000"/>
          <w:kern w:val="0"/>
        </w:rPr>
        <w:t xml:space="preserve"> tailor your coaching experience to your unique needs.</w:t>
      </w:r>
      <w:r w:rsidR="003F4250">
        <w:rPr>
          <w:rFonts w:ascii="Abadi MT Condensed Light" w:hAnsi="Abadi MT Condensed Light" w:cs="System Font"/>
          <w:color w:val="000000"/>
          <w:kern w:val="0"/>
        </w:rPr>
        <w:t xml:space="preserve"> </w:t>
      </w:r>
    </w:p>
    <w:p w14:paraId="28D82F20" w14:textId="11438430" w:rsidR="005E3075" w:rsidRDefault="005E3075" w:rsidP="00D227BC">
      <w:pPr>
        <w:rPr>
          <w:rFonts w:ascii="Abadi MT Condensed Light" w:hAnsi="Abadi MT Condensed Light" w:cs="System Font"/>
          <w:color w:val="000000"/>
          <w:kern w:val="0"/>
        </w:rPr>
      </w:pPr>
      <w:r>
        <w:rPr>
          <w:rFonts w:ascii="Abadi MT Condensed Light" w:hAnsi="Abadi MT Condensed Light" w:cs="System Font"/>
          <w:color w:val="000000"/>
          <w:kern w:val="0"/>
        </w:rPr>
        <w:t>Sincerely,</w:t>
      </w:r>
    </w:p>
    <w:p w14:paraId="49BDC367" w14:textId="38C80BC0" w:rsidR="005E3075" w:rsidRPr="005E3075" w:rsidRDefault="005E3075" w:rsidP="00D227BC">
      <w:pPr>
        <w:rPr>
          <w:rFonts w:ascii="SAVOYE LET PLAIN:1.0" w:hAnsi="SAVOYE LET PLAIN:1.0"/>
          <w:sz w:val="36"/>
          <w:szCs w:val="36"/>
        </w:rPr>
      </w:pPr>
      <w:r w:rsidRPr="005E3075">
        <w:rPr>
          <w:rFonts w:ascii="SAVOYE LET PLAIN:1.0" w:hAnsi="SAVOYE LET PLAIN:1.0" w:cs="System Font"/>
          <w:color w:val="000000"/>
          <w:kern w:val="0"/>
          <w:sz w:val="36"/>
          <w:szCs w:val="36"/>
        </w:rPr>
        <w:t>Wendy K. Tacey</w:t>
      </w:r>
    </w:p>
    <w:sectPr w:rsidR="005E3075" w:rsidRPr="005E3075" w:rsidSect="00FB20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System 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AVOYE LET PLAIN:1.0">
    <w:panose1 w:val="00000000000000000000"/>
    <w:charset w:val="00"/>
    <w:family w:val="auto"/>
    <w:pitch w:val="variable"/>
    <w:sig w:usb0="A00002FF" w:usb1="500000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C72F6"/>
    <w:multiLevelType w:val="hybridMultilevel"/>
    <w:tmpl w:val="AB36B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25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7BC"/>
    <w:rsid w:val="000654E1"/>
    <w:rsid w:val="000B7C8C"/>
    <w:rsid w:val="000F495D"/>
    <w:rsid w:val="001443DF"/>
    <w:rsid w:val="003F4250"/>
    <w:rsid w:val="005E3075"/>
    <w:rsid w:val="006B2116"/>
    <w:rsid w:val="008163A7"/>
    <w:rsid w:val="00A357AE"/>
    <w:rsid w:val="00BA666B"/>
    <w:rsid w:val="00BC30A5"/>
    <w:rsid w:val="00C1552A"/>
    <w:rsid w:val="00D227BC"/>
    <w:rsid w:val="00DF6146"/>
    <w:rsid w:val="00FB2019"/>
    <w:rsid w:val="00FB2D92"/>
    <w:rsid w:val="00FE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A95E3E"/>
  <w15:chartTrackingRefBased/>
  <w15:docId w15:val="{7D1127FC-C57F-3D4D-B7BF-DB49C6323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0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0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0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0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20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0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20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20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20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20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20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20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20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20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20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20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20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20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2D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2D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endy/Desktop/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26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Tacey</dc:creator>
  <cp:keywords/>
  <dc:description/>
  <cp:lastModifiedBy>Wendy Tacey</cp:lastModifiedBy>
  <cp:revision>1</cp:revision>
  <dcterms:created xsi:type="dcterms:W3CDTF">2024-09-15T22:49:00Z</dcterms:created>
  <dcterms:modified xsi:type="dcterms:W3CDTF">2024-09-15T23:28:00Z</dcterms:modified>
</cp:coreProperties>
</file>